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6D" w:rsidRDefault="001A0D72" w:rsidP="00D053C8">
      <w:pPr>
        <w:pStyle w:val="PaperNumber"/>
        <w:keepNext/>
      </w:pPr>
      <w:proofErr w:type="spellStart"/>
      <w:r>
        <w:t>PharmaSUG</w:t>
      </w:r>
      <w:proofErr w:type="spellEnd"/>
      <w:r>
        <w:t xml:space="preserve"> </w:t>
      </w:r>
      <w:r w:rsidR="00747AD7">
        <w:t xml:space="preserve">China </w:t>
      </w:r>
      <w:r w:rsidR="005C48BA">
        <w:t>2021</w:t>
      </w:r>
      <w:r w:rsidR="00525530">
        <w:t xml:space="preserve"> - </w:t>
      </w:r>
      <w:r w:rsidR="0030406D" w:rsidRPr="0030406D">
        <w:t xml:space="preserve">Paper </w:t>
      </w:r>
      <w:r w:rsidR="00F54B99">
        <w:t>XX-##</w:t>
      </w:r>
      <w:r w:rsidR="00F54B99" w:rsidRPr="00CD2AB9">
        <w:t>#</w:t>
      </w: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proofErr w:type="spellStart"/>
      <w:r w:rsidR="00897119">
        <w:t>PharmaSUG</w:t>
      </w:r>
      <w:proofErr w:type="spellEnd"/>
      <w:r w:rsidR="00BA5522" w:rsidRPr="00CD2AB9">
        <w:t xml:space="preserve"> </w:t>
      </w:r>
      <w:r w:rsidR="00747AD7">
        <w:t xml:space="preserve">China </w:t>
      </w:r>
      <w:r w:rsidR="005C48BA">
        <w:t>2021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1A0D72" w:rsidRDefault="0030406D" w:rsidP="001A0D72">
      <w:pPr>
        <w:pStyle w:val="StylePaperAuthorArial"/>
        <w:spacing w:before="0" w:after="0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1A0D72">
        <w:t>;</w:t>
      </w:r>
      <w:r w:rsidR="00B16F23" w:rsidRPr="00B47219">
        <w:t xml:space="preserve"> </w:t>
      </w:r>
    </w:p>
    <w:p w:rsidR="002D309A" w:rsidRDefault="00B16F23" w:rsidP="001A0D72">
      <w:pPr>
        <w:pStyle w:val="StylePaperAuthorArial"/>
        <w:spacing w:before="0" w:after="0"/>
      </w:pPr>
      <w:r w:rsidRPr="00B47219">
        <w:t>Author 2 name, DEF</w:t>
      </w:r>
      <w:r w:rsidR="00F96B3C" w:rsidRPr="00B47219">
        <w:t xml:space="preserve"> Corporation</w:t>
      </w:r>
      <w:r w:rsidRPr="00B47219">
        <w:t xml:space="preserve">; </w:t>
      </w:r>
      <w:r w:rsidR="00255AF8">
        <w:br/>
      </w:r>
      <w:r w:rsidRPr="00B47219">
        <w:t>Author 3 name, GH</w:t>
      </w:r>
      <w:r w:rsidR="00BC5B54">
        <w:t>J</w:t>
      </w:r>
      <w:r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:rsidR="00CC3407" w:rsidRDefault="00CC3407" w:rsidP="00BF3FAC">
      <w:pPr>
        <w:pStyle w:val="1"/>
      </w:pPr>
      <w:bookmarkStart w:id="0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F329E3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</w:t>
      </w:r>
      <w:bookmarkStart w:id="1" w:name="_GoBack"/>
      <w:bookmarkEnd w:id="1"/>
      <w:r w:rsidR="000E411A">
        <w:t>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:rsidR="0030406D" w:rsidRPr="00BF3FAC" w:rsidRDefault="0030406D" w:rsidP="00BF3FAC">
      <w:pPr>
        <w:pStyle w:val="1"/>
      </w:pPr>
      <w:r w:rsidRPr="00BF3FAC">
        <w:t>A</w:t>
      </w:r>
      <w:r w:rsidR="00A03F21" w:rsidRPr="00BF3FAC">
        <w:t xml:space="preserve">bstract </w:t>
      </w:r>
      <w:bookmarkEnd w:id="0"/>
      <w:r w:rsidR="00BF3FAC" w:rsidRPr="009C1EE5">
        <w:t>&lt;heading 1&gt;</w:t>
      </w:r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C1EE5" w:rsidRDefault="0030406D" w:rsidP="00BF3FAC">
      <w:pPr>
        <w:pStyle w:val="1"/>
      </w:pPr>
      <w:bookmarkStart w:id="2" w:name="_Toc272756038"/>
      <w:r w:rsidRPr="009C1EE5">
        <w:t>I</w:t>
      </w:r>
      <w:r w:rsidR="00A03F21" w:rsidRPr="009C1EE5">
        <w:t xml:space="preserve">ntroduction </w:t>
      </w:r>
      <w:bookmarkEnd w:id="2"/>
      <w:r w:rsidR="00BF3FAC" w:rsidRPr="009C1EE5">
        <w:t>&lt;heading 1&gt;</w:t>
      </w:r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C1EE5" w:rsidRDefault="00086226" w:rsidP="00BF3FAC">
      <w:pPr>
        <w:pStyle w:val="1"/>
      </w:pPr>
      <w:bookmarkStart w:id="3" w:name="_Toc272756039"/>
      <w:r w:rsidRPr="009C1EE5">
        <w:t xml:space="preserve">First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3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proofErr w:type="spellStart"/>
      <w:r>
        <w:t>proc</w:t>
      </w:r>
      <w:proofErr w:type="spellEnd"/>
      <w:r>
        <w:t xml:space="preserve"> ds2;</w:t>
      </w:r>
    </w:p>
    <w:p w:rsidR="002D309A" w:rsidRDefault="002D309A" w:rsidP="002D309A">
      <w:pPr>
        <w:pStyle w:val="PaperSourceCode"/>
      </w:pPr>
      <w:r>
        <w:t xml:space="preserve">data _null_;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 w:rsidRPr="00EB3031">
        <w:t>init</w:t>
      </w:r>
      <w:proofErr w:type="spellEnd"/>
      <w:r>
        <w:t xml:space="preserve">();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varchar(16)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  </w:t>
      </w:r>
      <w:proofErr w:type="spellStart"/>
      <w:r>
        <w:t>str</w:t>
      </w:r>
      <w:proofErr w:type="spellEnd"/>
      <w:r>
        <w:t xml:space="preserve"> = 'Hello World!'; </w:t>
      </w:r>
    </w:p>
    <w:p w:rsidR="002D309A" w:rsidRDefault="002D309A" w:rsidP="002D309A">
      <w:pPr>
        <w:pStyle w:val="PaperSourceCode"/>
      </w:pPr>
      <w:r>
        <w:t xml:space="preserve">    put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end;</w:t>
      </w:r>
    </w:p>
    <w:p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:rsidR="002D309A" w:rsidRDefault="002D309A" w:rsidP="002D309A">
      <w:pPr>
        <w:pStyle w:val="PaperSourceCode"/>
      </w:pPr>
      <w:r>
        <w:t>run;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F329E3" w:rsidRPr="00D473C3">
        <w:t xml:space="preserve">To </w:t>
      </w:r>
      <w:r w:rsidR="00F329E3" w:rsidRPr="00E47CFC">
        <w:t>select</w:t>
      </w:r>
      <w:r w:rsidR="00F329E3" w:rsidRPr="00D473C3">
        <w:t xml:space="preserve"> a </w:t>
      </w:r>
      <w:r w:rsidR="00F329E3" w:rsidRPr="00E47CFC">
        <w:t>paragraph</w:t>
      </w:r>
      <w:r w:rsidR="00F329E3" w:rsidRPr="00D473C3">
        <w:t xml:space="preserve"> </w:t>
      </w:r>
      <w:r w:rsidR="00F329E3" w:rsidRPr="00E47CFC">
        <w:t>style</w:t>
      </w:r>
      <w:r w:rsidR="00FD5D94" w:rsidRPr="00D473C3">
        <w:fldChar w:fldCharType="end"/>
      </w:r>
      <w:r>
        <w:t>.”</w:t>
      </w:r>
    </w:p>
    <w:p w:rsidR="009C1EE5" w:rsidRPr="009C1EE5" w:rsidRDefault="009C1EE5" w:rsidP="009C1EE5">
      <w:pPr>
        <w:pStyle w:val="note2author"/>
      </w:pPr>
      <w:r w:rsidRPr="009C1EE5">
        <w:t>When including code in your paper, please maintain consistent capitalization conventions throughout the paper.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F329E3">
        <w:t xml:space="preserve">Figure </w:t>
      </w:r>
      <w:r w:rsidR="00F329E3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4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A1159A" wp14:editId="36C69FA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1159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4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ae"/>
      </w:pPr>
      <w:bookmarkStart w:id="5" w:name="_Ref273537215"/>
      <w:r>
        <w:t xml:space="preserve">Figure </w:t>
      </w:r>
      <w:r w:rsidR="00F548F2">
        <w:rPr>
          <w:noProof/>
        </w:rPr>
        <w:fldChar w:fldCharType="begin"/>
      </w:r>
      <w:r w:rsidR="00F548F2">
        <w:rPr>
          <w:noProof/>
        </w:rPr>
        <w:instrText xml:space="preserve"> SEQ Figure \* ARABIC </w:instrText>
      </w:r>
      <w:r w:rsidR="00F548F2">
        <w:rPr>
          <w:noProof/>
        </w:rPr>
        <w:fldChar w:fldCharType="separate"/>
      </w:r>
      <w:r w:rsidR="00F329E3">
        <w:rPr>
          <w:noProof/>
        </w:rPr>
        <w:t>1</w:t>
      </w:r>
      <w:r w:rsidR="00F548F2">
        <w:rPr>
          <w:noProof/>
        </w:rPr>
        <w:fldChar w:fldCharType="end"/>
      </w:r>
      <w:bookmarkEnd w:id="5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F329E3" w:rsidRPr="00D473C3">
        <w:t xml:space="preserve">To </w:t>
      </w:r>
      <w:r w:rsidR="00F329E3" w:rsidRPr="00E47CFC">
        <w:t>insert</w:t>
      </w:r>
      <w:r w:rsidR="00F329E3" w:rsidRPr="00D473C3">
        <w:t xml:space="preserve"> a </w:t>
      </w:r>
      <w:r w:rsidR="00F329E3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BF3FAC" w:rsidRDefault="0030406D" w:rsidP="00BF3FAC">
      <w:pPr>
        <w:pStyle w:val="2"/>
      </w:pPr>
      <w:bookmarkStart w:id="6" w:name="_Toc272756040"/>
      <w:r w:rsidRPr="00BF3FAC">
        <w:t>S</w:t>
      </w:r>
      <w:r w:rsidR="00A03F21" w:rsidRPr="00BF3FAC">
        <w:t xml:space="preserve">ubhead </w:t>
      </w:r>
      <w:r w:rsidR="00202EFC" w:rsidRPr="00BF3FAC">
        <w:t>A</w:t>
      </w:r>
      <w:r w:rsidR="005C2A9F" w:rsidRPr="00BF3FAC">
        <w:t xml:space="preserve"> Level</w:t>
      </w:r>
      <w:r w:rsidR="00202EFC" w:rsidRPr="00BF3FAC">
        <w:t xml:space="preserve"> </w:t>
      </w:r>
      <w:r w:rsidR="000A39C5" w:rsidRPr="00BF3FAC">
        <w:t>&lt;h</w:t>
      </w:r>
      <w:r w:rsidR="00A03F21" w:rsidRPr="00BF3FAC">
        <w:t xml:space="preserve">eading </w:t>
      </w:r>
      <w:r w:rsidR="000A39C5" w:rsidRPr="00BF3FAC">
        <w:t>2&gt;</w:t>
      </w:r>
      <w:bookmarkEnd w:id="6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Table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Pr="009C1EE5" w:rsidRDefault="00E57684">
      <w:pPr>
        <w:pStyle w:val="ae"/>
        <w:rPr>
          <w:sz w:val="18"/>
          <w:szCs w:val="18"/>
        </w:rPr>
      </w:pPr>
      <w:bookmarkStart w:id="7" w:name="_Ref273617609"/>
      <w:bookmarkStart w:id="8" w:name="_Ref273537261"/>
      <w:r w:rsidRPr="009C1EE5">
        <w:rPr>
          <w:sz w:val="18"/>
          <w:szCs w:val="18"/>
        </w:rPr>
        <w:t xml:space="preserve">Table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Table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7"/>
      <w:r w:rsidRPr="009C1EE5">
        <w:rPr>
          <w:sz w:val="18"/>
          <w:szCs w:val="18"/>
        </w:rPr>
        <w:t>. DBLOAD Procedure: Default DB2 Data Types for SAS Variable Formats</w:t>
      </w:r>
      <w:r w:rsidR="002D309A" w:rsidRPr="009C1EE5">
        <w:rPr>
          <w:sz w:val="18"/>
          <w:szCs w:val="18"/>
        </w:rPr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:rsidR="0030406D" w:rsidRPr="009C1EE5" w:rsidRDefault="00A50A7E" w:rsidP="00BF3FAC">
      <w:pPr>
        <w:pStyle w:val="1"/>
      </w:pPr>
      <w:r w:rsidRPr="009C1EE5">
        <w:t>S</w:t>
      </w:r>
      <w:r w:rsidR="00086226" w:rsidRPr="009C1EE5">
        <w:t xml:space="preserve">econd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9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:rsidR="00895254" w:rsidRDefault="00895254" w:rsidP="00C16742">
      <w:pPr>
        <w:pStyle w:val="a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 xml:space="preserve">list </w:t>
      </w:r>
      <w:r w:rsidR="00202EFC">
        <w:rPr>
          <w:rFonts w:cs="Arial"/>
        </w:rPr>
        <w:lastRenderedPageBreak/>
        <w:t>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a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:rsidR="00895254" w:rsidRDefault="00895254" w:rsidP="00BD70D2">
      <w:pPr>
        <w:pStyle w:val="a0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a0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Display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  <w:lang w:eastAsia="zh-CN"/>
        </w:rPr>
        <w:drawing>
          <wp:inline distT="0" distB="0" distL="0" distR="0" wp14:anchorId="619D628E" wp14:editId="6DDAC4D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Pr="009C1EE5" w:rsidRDefault="00BE04B9" w:rsidP="00BE04B9">
      <w:pPr>
        <w:pStyle w:val="ae"/>
        <w:rPr>
          <w:sz w:val="18"/>
          <w:szCs w:val="18"/>
        </w:rPr>
      </w:pPr>
      <w:bookmarkStart w:id="12" w:name="_Ref273537348"/>
      <w:r w:rsidRPr="009C1EE5">
        <w:rPr>
          <w:sz w:val="18"/>
          <w:szCs w:val="18"/>
        </w:rPr>
        <w:t xml:space="preserve">Display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Display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2"/>
      <w:r w:rsidRPr="009C1EE5">
        <w:rPr>
          <w:sz w:val="18"/>
          <w:szCs w:val="18"/>
        </w:rPr>
        <w:t>. Former Main Interface for SAS Management Console</w:t>
      </w:r>
      <w:r w:rsidR="002D309A" w:rsidRPr="009C1EE5">
        <w:rPr>
          <w:sz w:val="18"/>
          <w:szCs w:val="18"/>
        </w:rPr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:rsidR="0030406D" w:rsidRPr="00BF3FAC" w:rsidRDefault="00A03F21" w:rsidP="00BF3FAC">
      <w:pPr>
        <w:pStyle w:val="2"/>
      </w:pPr>
      <w:r w:rsidRPr="00BF3FAC">
        <w:t>Subhead A</w:t>
      </w:r>
      <w:r w:rsidR="005C2A9F" w:rsidRPr="00BF3FAC">
        <w:t xml:space="preserve"> Level</w:t>
      </w:r>
      <w:r w:rsidR="00E92EAE" w:rsidRPr="00BF3FAC">
        <w:t xml:space="preserve"> </w:t>
      </w:r>
      <w:r w:rsidR="000A39C5" w:rsidRPr="00BF3FAC">
        <w:t>&lt;h</w:t>
      </w:r>
      <w:r w:rsidRPr="00BF3FAC">
        <w:t xml:space="preserve">eading </w:t>
      </w:r>
      <w:r w:rsidR="000A39C5" w:rsidRPr="00BF3FAC">
        <w:t>2&gt;</w:t>
      </w:r>
      <w:bookmarkEnd w:id="13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F329E3" w:rsidRPr="009C1EE5">
        <w:rPr>
          <w:sz w:val="18"/>
          <w:szCs w:val="18"/>
        </w:rPr>
        <w:t xml:space="preserve">Output </w:t>
      </w:r>
      <w:r w:rsidR="00F329E3">
        <w:rPr>
          <w:noProof/>
          <w:sz w:val="18"/>
          <w:szCs w:val="18"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cctnum</w:t>
      </w:r>
      <w:proofErr w:type="spellEnd"/>
      <w:proofErr w:type="gramEnd"/>
      <w:r w:rsidRPr="001543A6">
        <w:t xml:space="preserve">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Pr="009C1EE5" w:rsidRDefault="00BE04B9" w:rsidP="00BE04B9">
      <w:pPr>
        <w:pStyle w:val="ae"/>
        <w:rPr>
          <w:sz w:val="18"/>
          <w:szCs w:val="18"/>
        </w:rPr>
      </w:pPr>
      <w:bookmarkStart w:id="14" w:name="_Ref273537375"/>
      <w:r w:rsidRPr="009C1EE5">
        <w:rPr>
          <w:sz w:val="18"/>
          <w:szCs w:val="18"/>
        </w:rPr>
        <w:t xml:space="preserve">Output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Output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4"/>
      <w:r w:rsidRPr="009C1EE5">
        <w:rPr>
          <w:sz w:val="18"/>
          <w:szCs w:val="18"/>
        </w:rP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</w:t>
      </w:r>
      <w:r w:rsidR="00F41A66">
        <w:lastRenderedPageBreak/>
        <w:t xml:space="preserve">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BF3FAC" w:rsidRDefault="0030406D" w:rsidP="00BF3FAC">
      <w:pPr>
        <w:pStyle w:val="2"/>
      </w:pPr>
      <w:bookmarkStart w:id="15" w:name="_Toc272756043"/>
      <w:r w:rsidRPr="00BF3FAC">
        <w:t xml:space="preserve">Subhead </w:t>
      </w:r>
      <w:r w:rsidR="004011DE" w:rsidRPr="00BF3FAC">
        <w:t>A</w:t>
      </w:r>
      <w:r w:rsidR="005C2A9F" w:rsidRPr="00BF3FAC">
        <w:t xml:space="preserve"> Level</w:t>
      </w:r>
      <w:r w:rsidR="004011DE" w:rsidRPr="00BF3FAC">
        <w:t xml:space="preserve"> </w:t>
      </w:r>
      <w:r w:rsidR="000A39C5" w:rsidRPr="00BF3FAC">
        <w:t>&lt;h</w:t>
      </w:r>
      <w:r w:rsidR="005C2A9F" w:rsidRPr="00BF3FAC">
        <w:t xml:space="preserve">eading </w:t>
      </w:r>
      <w:r w:rsidR="000A39C5" w:rsidRPr="00BF3FAC">
        <w:t>2&gt;</w:t>
      </w:r>
      <w:bookmarkEnd w:id="15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BF3FAC" w:rsidRDefault="00432E20" w:rsidP="00BF3FAC">
      <w:pPr>
        <w:pStyle w:val="3"/>
      </w:pPr>
      <w:r w:rsidRPr="00BF3FAC">
        <w:t xml:space="preserve">Subhead </w:t>
      </w:r>
      <w:r w:rsidR="001543A6" w:rsidRPr="00BF3FAC">
        <w:t>B</w:t>
      </w:r>
      <w:r w:rsidR="005C2A9F" w:rsidRPr="00BF3FAC">
        <w:t xml:space="preserve"> Level</w:t>
      </w:r>
      <w:r w:rsidRPr="00BF3FAC">
        <w:t xml:space="preserve"> </w:t>
      </w:r>
      <w:r w:rsidR="000A39C5" w:rsidRPr="00BF3FAC">
        <w:t>&lt;</w:t>
      </w:r>
      <w:r w:rsidR="00B71610" w:rsidRPr="00BF3FAC">
        <w:t>H</w:t>
      </w:r>
      <w:r w:rsidRPr="00BF3FAC">
        <w:t xml:space="preserve">eading </w:t>
      </w:r>
      <w:r w:rsidR="000A39C5" w:rsidRPr="00BF3FAC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Pr="00BF3FAC" w:rsidRDefault="001543A6" w:rsidP="00BF3FAC">
      <w:pPr>
        <w:pStyle w:val="4"/>
      </w:pPr>
      <w:r w:rsidRPr="00BF3FAC">
        <w:t>Subhead C</w:t>
      </w:r>
      <w:r w:rsidR="005C2A9F" w:rsidRPr="00BF3FAC">
        <w:t xml:space="preserve"> Level</w:t>
      </w:r>
      <w:r w:rsidRPr="00BF3FAC">
        <w:t xml:space="preserve"> </w:t>
      </w:r>
      <w:r w:rsidR="00B71610" w:rsidRPr="00BF3FAC">
        <w:t>&lt;H</w:t>
      </w:r>
      <w:r w:rsidRPr="00BF3FAC">
        <w:t xml:space="preserve">eading </w:t>
      </w:r>
      <w:r w:rsidR="000A39C5" w:rsidRPr="00BF3FAC">
        <w:t>4&gt;</w:t>
      </w:r>
      <w:r w:rsidRPr="00BF3FAC"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Pr="009C1EE5" w:rsidRDefault="0030406D" w:rsidP="00BF3FAC">
      <w:pPr>
        <w:pStyle w:val="1"/>
      </w:pPr>
      <w:r w:rsidRPr="009C1EE5">
        <w:t>C</w:t>
      </w:r>
      <w:r w:rsidR="005C2A9F" w:rsidRPr="009C1EE5">
        <w:t>onclusion</w:t>
      </w:r>
      <w:bookmarkEnd w:id="17"/>
      <w:r w:rsidR="00BF3FAC">
        <w:t xml:space="preserve"> </w:t>
      </w:r>
      <w:r w:rsidR="00BF3FAC" w:rsidRPr="009C1EE5">
        <w:t>&lt;heading 1&gt;</w:t>
      </w:r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9C1EE5" w:rsidRDefault="0030406D" w:rsidP="00BF3FAC">
      <w:pPr>
        <w:pStyle w:val="1"/>
      </w:pPr>
      <w:bookmarkStart w:id="18" w:name="_Toc272756046"/>
      <w:r w:rsidRPr="009C1EE5">
        <w:t>References</w:t>
      </w:r>
      <w:bookmarkEnd w:id="18"/>
      <w:r w:rsidR="00BF3FAC">
        <w:t xml:space="preserve"> </w:t>
      </w:r>
      <w:r w:rsidR="00BF3FAC" w:rsidRPr="009C1EE5">
        <w:t>&lt;heading 1&gt;</w:t>
      </w:r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af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</w:t>
      </w:r>
      <w:proofErr w:type="gramStart"/>
      <w:r w:rsidR="00801EFF">
        <w:t>:</w:t>
      </w:r>
      <w:r>
        <w:t>page</w:t>
      </w:r>
      <w:proofErr w:type="spellEnd"/>
      <w:proofErr w:type="gram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ad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E47CFC">
        <w:t>Dorfman</w:t>
      </w:r>
      <w:proofErr w:type="spellEnd"/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ad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9C1EE5" w:rsidRDefault="0030406D" w:rsidP="00BF3FAC">
      <w:pPr>
        <w:pStyle w:val="1"/>
      </w:pPr>
      <w:bookmarkStart w:id="19" w:name="_Toc272756047"/>
      <w:r w:rsidRPr="009C1EE5">
        <w:t>A</w:t>
      </w:r>
      <w:r w:rsidR="005C2A9F" w:rsidRPr="009C1EE5">
        <w:t>cknowledgments</w:t>
      </w:r>
      <w:bookmarkEnd w:id="19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9C1EE5" w:rsidRDefault="00F23349" w:rsidP="00BF3FAC">
      <w:pPr>
        <w:pStyle w:val="1"/>
      </w:pPr>
      <w:bookmarkStart w:id="20" w:name="_Toc272756048"/>
      <w:r w:rsidRPr="009C1EE5">
        <w:t>Recommended Reading</w:t>
      </w:r>
      <w:bookmarkEnd w:id="20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a0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a0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9C1EE5" w:rsidRDefault="0030406D" w:rsidP="00BF3FAC">
      <w:pPr>
        <w:pStyle w:val="1"/>
      </w:pPr>
      <w:bookmarkStart w:id="21" w:name="_Toc272756049"/>
      <w:r w:rsidRPr="009C1EE5">
        <w:t>Contact Information</w:t>
      </w:r>
      <w:bookmarkEnd w:id="21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1A0D72" w:rsidP="00B52F9B">
      <w:pPr>
        <w:pStyle w:val="note2author"/>
        <w:keepNext/>
      </w:pPr>
      <w:r>
        <w:t>The next sentence is</w:t>
      </w:r>
      <w:r w:rsidR="000A39C5">
        <w:t xml:space="preserve"> </w:t>
      </w:r>
      <w:r>
        <w:rPr>
          <w:b/>
        </w:rPr>
        <w:t>optional</w:t>
      </w:r>
      <w:r w:rsidR="000A39C5">
        <w:t xml:space="preserve"> </w:t>
      </w:r>
      <w:r>
        <w:t>and applicable if you are including references to trademarked programs in your paper</w:t>
      </w:r>
      <w:r w:rsidR="00627845">
        <w:t>.</w:t>
      </w:r>
    </w:p>
    <w:p w:rsidR="0030406D" w:rsidRDefault="001A0D72">
      <w:pPr>
        <w:pStyle w:val="PaperBody"/>
        <w:rPr>
          <w:rFonts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Any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</w:p>
    <w:p w:rsidR="003671F1" w:rsidRPr="00D473C3" w:rsidRDefault="003671F1" w:rsidP="00BF3FAC">
      <w:pPr>
        <w:pStyle w:val="1"/>
      </w:pPr>
      <w:bookmarkStart w:id="23" w:name="_Ref394666512"/>
      <w:bookmarkStart w:id="24" w:name="_Ref394051992"/>
      <w:r w:rsidRPr="00D473C3">
        <w:lastRenderedPageBreak/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:rsidR="00380F58" w:rsidRDefault="00380F58" w:rsidP="00380F58">
      <w:pPr>
        <w:pStyle w:val="2"/>
        <w:shd w:val="clear" w:color="auto" w:fill="EEECE1" w:themeFill="background2"/>
      </w:pPr>
      <w:r>
        <w:t>Writing Guidelines</w:t>
      </w:r>
    </w:p>
    <w:p w:rsidR="00ED2B7F" w:rsidRDefault="00ED2B7F" w:rsidP="00ED2B7F">
      <w:pPr>
        <w:pStyle w:val="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</w:t>
      </w:r>
      <w:proofErr w:type="gramStart"/>
      <w:r w:rsidRPr="00D473C3">
        <w:t xml:space="preserve">)  </w:t>
      </w:r>
      <w:r w:rsidR="003A1539" w:rsidRPr="00D473C3">
        <w:t>is</w:t>
      </w:r>
      <w:proofErr w:type="gramEnd"/>
      <w:r w:rsidR="003A1539" w:rsidRPr="00D473C3">
        <w:t xml:space="preserve">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lastRenderedPageBreak/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7"/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E57" w:rsidRDefault="00506E57">
      <w:r>
        <w:separator/>
      </w:r>
    </w:p>
  </w:endnote>
  <w:endnote w:type="continuationSeparator" w:id="0">
    <w:p w:rsidR="00506E57" w:rsidRDefault="0050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97C5395-C180-4330-8D6F-F3D3C5520CC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3E1FFBC-1B25-4B13-90E3-810AC7120AEA}"/>
    <w:embedBold r:id="rId3" w:fontKey="{521B4CEF-3ACF-41B8-BD92-3B5DB87D5A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8429AA-8EB1-4E67-8E2A-08BCEC94E6B1}"/>
    <w:embedBold r:id="rId5" w:fontKey="{7E757ED9-CBE5-480D-A5CB-C7B35FC19E3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0266B3B-8655-44AC-82D4-2199A3B3E119}"/>
    <w:embedBold r:id="rId7" w:fontKey="{37053712-97D0-4410-9A80-018A840F9670}"/>
    <w:embedItalic r:id="rId8" w:fontKey="{20089249-A77B-47DB-AE67-52B53B45AF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D81E33-E2DC-40A0-B9A3-5E60629EF069}"/>
    <w:embedBold r:id="rId10" w:fontKey="{E302FDA1-AB7B-42D4-9660-04DAF2B45A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8F34B48-E701-4D0D-BF6E-F188348DB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a6"/>
      <w:widowControl/>
      <w:jc w:val="center"/>
    </w:pPr>
    <w:r>
      <w:rPr>
        <w:rStyle w:val="a7"/>
      </w:rPr>
      <w:fldChar w:fldCharType="begin"/>
    </w:r>
    <w:r>
      <w:rPr>
        <w:rStyle w:val="a7"/>
      </w:rPr>
      <w:instrText xml:space="preserve">page </w:instrText>
    </w:r>
    <w:r>
      <w:rPr>
        <w:rStyle w:val="a7"/>
      </w:rPr>
      <w:fldChar w:fldCharType="separate"/>
    </w:r>
    <w:r w:rsidR="005C48BA">
      <w:rPr>
        <w:rStyle w:val="a7"/>
        <w:noProof/>
      </w:rPr>
      <w:t>7</w:t>
    </w:r>
    <w:r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a6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5C48BA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E57" w:rsidRDefault="00506E57">
      <w:r>
        <w:separator/>
      </w:r>
    </w:p>
  </w:footnote>
  <w:footnote w:type="continuationSeparator" w:id="0">
    <w:p w:rsidR="00506E57" w:rsidRDefault="00506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</w:p>
  <w:p w:rsidR="00525530" w:rsidRDefault="0052553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E3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63D06"/>
    <w:rsid w:val="00170046"/>
    <w:rsid w:val="00170953"/>
    <w:rsid w:val="001804A2"/>
    <w:rsid w:val="001805E2"/>
    <w:rsid w:val="00192CCC"/>
    <w:rsid w:val="001936C6"/>
    <w:rsid w:val="00196545"/>
    <w:rsid w:val="001A0D72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474B3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4AC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06E57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C48BA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7AD7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17598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1EE5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85727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77C74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FAC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175"/>
    <w:rsid w:val="00C57397"/>
    <w:rsid w:val="00C703DC"/>
    <w:rsid w:val="00C92FBC"/>
    <w:rsid w:val="00C96B00"/>
    <w:rsid w:val="00CA4B04"/>
    <w:rsid w:val="00CA4FD9"/>
    <w:rsid w:val="00CB1C1F"/>
    <w:rsid w:val="00CC24C8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05CF"/>
    <w:rsid w:val="00D43209"/>
    <w:rsid w:val="00D473C3"/>
    <w:rsid w:val="00D4792C"/>
    <w:rsid w:val="00D525F7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29E3"/>
    <w:rsid w:val="00F33B32"/>
    <w:rsid w:val="00F41A66"/>
    <w:rsid w:val="00F462BD"/>
    <w:rsid w:val="00F548F2"/>
    <w:rsid w:val="00F54B99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B83B6D8-E2E9-4D36-B632-54EBC0C7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1">
    <w:name w:val="heading 1"/>
    <w:basedOn w:val="a1"/>
    <w:next w:val="PaperBody"/>
    <w:link w:val="10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2">
    <w:name w:val="heading 2"/>
    <w:basedOn w:val="a1"/>
    <w:next w:val="PaperBody"/>
    <w:link w:val="20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3">
    <w:name w:val="heading 3"/>
    <w:basedOn w:val="a1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4">
    <w:name w:val="heading 4"/>
    <w:basedOn w:val="a1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8">
    <w:name w:val="heading 8"/>
    <w:basedOn w:val="a1"/>
    <w:next w:val="a1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a1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a1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a1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a6">
    <w:name w:val="footer"/>
    <w:basedOn w:val="a1"/>
    <w:rsid w:val="00CA4B04"/>
    <w:pPr>
      <w:tabs>
        <w:tab w:val="center" w:pos="4320"/>
        <w:tab w:val="right" w:pos="8640"/>
      </w:tabs>
    </w:pPr>
  </w:style>
  <w:style w:type="character" w:styleId="a7">
    <w:name w:val="page number"/>
    <w:rsid w:val="008D22B8"/>
    <w:rPr>
      <w:rFonts w:ascii="Arial" w:hAnsi="Arial"/>
      <w:sz w:val="18"/>
    </w:rPr>
  </w:style>
  <w:style w:type="character" w:styleId="a8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a9">
    <w:name w:val="Balloon Text"/>
    <w:basedOn w:val="a1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aa">
    <w:name w:val="annotation reference"/>
    <w:semiHidden/>
    <w:rsid w:val="00AD4AAB"/>
    <w:rPr>
      <w:sz w:val="16"/>
      <w:szCs w:val="16"/>
    </w:rPr>
  </w:style>
  <w:style w:type="paragraph" w:styleId="ab">
    <w:name w:val="annotation text"/>
    <w:basedOn w:val="a1"/>
    <w:semiHidden/>
    <w:rsid w:val="00AD4AAB"/>
    <w:rPr>
      <w:rFonts w:ascii="Tahoma" w:hAnsi="Tahoma"/>
    </w:rPr>
  </w:style>
  <w:style w:type="paragraph" w:styleId="ac">
    <w:name w:val="annotation subject"/>
    <w:basedOn w:val="ab"/>
    <w:next w:val="ab"/>
    <w:semiHidden/>
    <w:rsid w:val="00AD4AAB"/>
    <w:rPr>
      <w:b/>
      <w:bCs/>
    </w:rPr>
  </w:style>
  <w:style w:type="paragraph" w:styleId="a">
    <w:name w:val="List Number"/>
    <w:basedOn w:val="a1"/>
    <w:rsid w:val="007F4B5A"/>
    <w:pPr>
      <w:numPr>
        <w:numId w:val="13"/>
      </w:numPr>
    </w:pPr>
    <w:rPr>
      <w:sz w:val="20"/>
    </w:rPr>
  </w:style>
  <w:style w:type="paragraph" w:styleId="a0">
    <w:name w:val="List Bullet"/>
    <w:basedOn w:val="a1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ad">
    <w:name w:val="Hyperlink"/>
    <w:uiPriority w:val="99"/>
    <w:rsid w:val="00A126A2"/>
    <w:rPr>
      <w:color w:val="0000FF"/>
      <w:u w:val="single"/>
    </w:rPr>
  </w:style>
  <w:style w:type="paragraph" w:styleId="ae">
    <w:name w:val="caption"/>
    <w:basedOn w:val="a1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af">
    <w:name w:val="FollowedHyperlink"/>
    <w:rsid w:val="00170953"/>
    <w:rPr>
      <w:color w:val="000000" w:themeColor="text1"/>
      <w:u w:val="single"/>
    </w:rPr>
  </w:style>
  <w:style w:type="paragraph" w:customStyle="1" w:styleId="Heading1">
    <w:name w:val="Heading1"/>
    <w:basedOn w:val="PaperHeader1"/>
    <w:link w:val="Heading1Char"/>
    <w:rsid w:val="00931670"/>
    <w:rPr>
      <w:rFonts w:ascii="Arial" w:hAnsi="Arial" w:cs="Arial"/>
    </w:rPr>
  </w:style>
  <w:style w:type="character" w:customStyle="1" w:styleId="10">
    <w:name w:val="标题 1 字符"/>
    <w:link w:val="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">
    <w:name w:val="Heading1 Char"/>
    <w:link w:val="Heading1"/>
    <w:rsid w:val="00931670"/>
    <w:rPr>
      <w:rFonts w:ascii="Arial" w:hAnsi="Arial" w:cs="Arial"/>
      <w:b/>
      <w:caps/>
      <w:sz w:val="22"/>
    </w:rPr>
  </w:style>
  <w:style w:type="character" w:customStyle="1" w:styleId="20">
    <w:name w:val="标题 2 字符"/>
    <w:link w:val="2"/>
    <w:rsid w:val="00A24434"/>
    <w:rPr>
      <w:rFonts w:ascii="Arial" w:hAnsi="Arial" w:cs="Arial"/>
      <w:b/>
      <w:caps/>
      <w:sz w:val="22"/>
    </w:rPr>
  </w:style>
  <w:style w:type="table" w:styleId="af0">
    <w:name w:val="Table Grid"/>
    <w:basedOn w:val="a3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a1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a1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">
    <w:name w:val="TOC Heading"/>
    <w:basedOn w:val="1"/>
    <w:next w:val="a1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11">
    <w:name w:val="toc 1"/>
    <w:basedOn w:val="a1"/>
    <w:next w:val="a1"/>
    <w:autoRedefine/>
    <w:uiPriority w:val="39"/>
    <w:rsid w:val="005C2A9F"/>
  </w:style>
  <w:style w:type="paragraph" w:styleId="21">
    <w:name w:val="toc 2"/>
    <w:basedOn w:val="a1"/>
    <w:next w:val="a1"/>
    <w:autoRedefine/>
    <w:uiPriority w:val="39"/>
    <w:rsid w:val="005C2A9F"/>
    <w:pPr>
      <w:ind w:left="180"/>
    </w:pPr>
  </w:style>
  <w:style w:type="paragraph" w:styleId="30">
    <w:name w:val="toc 3"/>
    <w:basedOn w:val="a1"/>
    <w:next w:val="a1"/>
    <w:autoRedefine/>
    <w:uiPriority w:val="39"/>
    <w:rsid w:val="005C2A9F"/>
    <w:pPr>
      <w:ind w:left="360"/>
    </w:pPr>
  </w:style>
  <w:style w:type="paragraph" w:styleId="af1">
    <w:name w:val="Body Text Indent"/>
    <w:basedOn w:val="a1"/>
    <w:link w:val="af2"/>
    <w:rsid w:val="00D77C73"/>
    <w:pPr>
      <w:ind w:left="360"/>
    </w:pPr>
  </w:style>
  <w:style w:type="character" w:customStyle="1" w:styleId="af2">
    <w:name w:val="正文文本缩进 字符"/>
    <w:link w:val="af1"/>
    <w:rsid w:val="00D77C73"/>
    <w:rPr>
      <w:rFonts w:ascii="Arial" w:hAnsi="Arial"/>
      <w:sz w:val="18"/>
    </w:rPr>
  </w:style>
  <w:style w:type="paragraph" w:styleId="af3">
    <w:name w:val="Body Text"/>
    <w:basedOn w:val="a1"/>
    <w:link w:val="af4"/>
    <w:rsid w:val="00D77C73"/>
  </w:style>
  <w:style w:type="character" w:customStyle="1" w:styleId="af4">
    <w:name w:val="正文文本 字符"/>
    <w:link w:val="af3"/>
    <w:rsid w:val="00D77C73"/>
    <w:rPr>
      <w:rFonts w:ascii="Arial" w:hAnsi="Arial"/>
      <w:sz w:val="18"/>
    </w:rPr>
  </w:style>
  <w:style w:type="paragraph" w:styleId="af5">
    <w:name w:val="Body Text First Indent"/>
    <w:basedOn w:val="af3"/>
    <w:link w:val="af6"/>
    <w:rsid w:val="00D77C73"/>
    <w:pPr>
      <w:ind w:firstLine="210"/>
    </w:pPr>
  </w:style>
  <w:style w:type="character" w:customStyle="1" w:styleId="af6">
    <w:name w:val="正文首行缩进 字符"/>
    <w:link w:val="af5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a1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a1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a1"/>
    <w:rsid w:val="007F4B5A"/>
    <w:rPr>
      <w:i/>
      <w:iCs/>
      <w:sz w:val="20"/>
    </w:rPr>
  </w:style>
  <w:style w:type="paragraph" w:customStyle="1" w:styleId="StylePaperBodyItalic1">
    <w:name w:val="Style PaperBody + Italic1"/>
    <w:basedOn w:val="a1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a1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a1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X7977\Documents\Documents%20from%20Richann\PharmaSUG%202019%20Pap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3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886D7F0D-18F7-4A0B-BA13-A65821FE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 2019 Paper Template.dotx</Template>
  <TotalTime>3</TotalTime>
  <Pages>1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15073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Kriss Harris - Network</dc:creator>
  <cp:lastModifiedBy>Lenovo</cp:lastModifiedBy>
  <cp:revision>5</cp:revision>
  <cp:lastPrinted>2014-08-01T19:07:00Z</cp:lastPrinted>
  <dcterms:created xsi:type="dcterms:W3CDTF">2020-03-05T07:40:00Z</dcterms:created>
  <dcterms:modified xsi:type="dcterms:W3CDTF">2021-01-29T13:09:00Z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